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3230801">
      <w:p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 w14:paraId="3CE1BAC1"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清远市清新区卫生健康局下属事业单位2025年公开招聘专业技术人员报名表</w:t>
      </w:r>
    </w:p>
    <w:p w14:paraId="51FBF315">
      <w:pPr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pacing w:val="-18"/>
          <w:sz w:val="24"/>
          <w:lang w:eastAsia="zh-CN"/>
        </w:rPr>
        <w:t>报考单位：</w:t>
      </w:r>
      <w:r>
        <w:rPr>
          <w:rFonts w:hint="eastAsia" w:ascii="仿宋_GB2312" w:eastAsia="仿宋_GB2312"/>
          <w:spacing w:val="-18"/>
          <w:sz w:val="24"/>
          <w:lang w:val="en-US" w:eastAsia="zh-CN"/>
        </w:rPr>
        <w:t xml:space="preserve">                                         </w:t>
      </w:r>
      <w:r>
        <w:rPr>
          <w:rFonts w:hint="eastAsia" w:ascii="仿宋_GB2312" w:eastAsia="仿宋_GB2312"/>
          <w:spacing w:val="-18"/>
          <w:sz w:val="24"/>
        </w:rPr>
        <w:t>报考岗位</w:t>
      </w:r>
      <w:r>
        <w:rPr>
          <w:rFonts w:hint="eastAsia" w:ascii="仿宋_GB2312" w:eastAsia="仿宋_GB2312"/>
          <w:spacing w:val="-6"/>
          <w:sz w:val="24"/>
        </w:rPr>
        <w:t>及代码：</w:t>
      </w:r>
    </w:p>
    <w:tbl>
      <w:tblPr>
        <w:tblStyle w:val="6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383"/>
        <w:gridCol w:w="673"/>
        <w:gridCol w:w="110"/>
        <w:gridCol w:w="985"/>
        <w:gridCol w:w="1365"/>
        <w:gridCol w:w="1321"/>
        <w:gridCol w:w="141"/>
        <w:gridCol w:w="1445"/>
      </w:tblGrid>
      <w:tr w14:paraId="78235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71D9D2D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83" w:type="dxa"/>
            <w:noWrap w:val="0"/>
            <w:vAlign w:val="center"/>
          </w:tcPr>
          <w:p w14:paraId="105715C7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 w14:paraId="26C5EFB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85" w:type="dxa"/>
            <w:noWrap w:val="0"/>
            <w:vAlign w:val="center"/>
          </w:tcPr>
          <w:p w14:paraId="71890F04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CF914FB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 w14:paraId="4C62506D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445" w:type="dxa"/>
            <w:vMerge w:val="restart"/>
            <w:noWrap w:val="0"/>
            <w:vAlign w:val="center"/>
          </w:tcPr>
          <w:p w14:paraId="7EB589C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 w14:paraId="16A71767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 w14:paraId="3502C916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 w14:paraId="4A6A4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3CC057CE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383" w:type="dxa"/>
            <w:noWrap w:val="0"/>
            <w:vAlign w:val="center"/>
          </w:tcPr>
          <w:p w14:paraId="01FB77B5">
            <w:pPr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 w14:paraId="463415AC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985" w:type="dxa"/>
            <w:noWrap w:val="0"/>
            <w:vAlign w:val="center"/>
          </w:tcPr>
          <w:p w14:paraId="06D2FDAC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2EEB4714"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政治面貌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 w14:paraId="4B48323F"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5" w:type="dxa"/>
            <w:vMerge w:val="continue"/>
            <w:noWrap w:val="0"/>
            <w:vAlign w:val="top"/>
          </w:tcPr>
          <w:p w14:paraId="080F1E4C"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 w14:paraId="34C8E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6EB39AFE"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现户籍地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577EC9BC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省    市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区</w:t>
            </w:r>
            <w:r>
              <w:rPr>
                <w:rFonts w:hint="eastAsia" w:ascii="仿宋_GB2312" w:eastAsia="仿宋_GB2312"/>
                <w:sz w:val="24"/>
              </w:rPr>
              <w:t>（县）</w:t>
            </w:r>
          </w:p>
        </w:tc>
        <w:tc>
          <w:tcPr>
            <w:tcW w:w="1365" w:type="dxa"/>
            <w:noWrap w:val="0"/>
            <w:vAlign w:val="center"/>
          </w:tcPr>
          <w:p w14:paraId="338A51FF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婚姻状况</w:t>
            </w:r>
          </w:p>
        </w:tc>
        <w:tc>
          <w:tcPr>
            <w:tcW w:w="1462" w:type="dxa"/>
            <w:gridSpan w:val="2"/>
            <w:noWrap w:val="0"/>
            <w:vAlign w:val="top"/>
          </w:tcPr>
          <w:p w14:paraId="6B8804E4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445" w:type="dxa"/>
            <w:vMerge w:val="continue"/>
            <w:noWrap w:val="0"/>
            <w:vAlign w:val="top"/>
          </w:tcPr>
          <w:p w14:paraId="48542E7E"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 w14:paraId="3057E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4037EC0F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50D030A9">
            <w:pPr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D80EA58">
            <w:pPr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联系电话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 w14:paraId="1BAFA777">
            <w:pPr>
              <w:jc w:val="center"/>
              <w:rPr>
                <w:rFonts w:hint="eastAsia" w:ascii="仿宋_GB2312" w:eastAsia="仿宋_GB2312"/>
                <w:spacing w:val="-6"/>
                <w:sz w:val="24"/>
                <w:lang w:val="en-US" w:eastAsia="zh-CN"/>
              </w:rPr>
            </w:pPr>
          </w:p>
        </w:tc>
        <w:tc>
          <w:tcPr>
            <w:tcW w:w="1445" w:type="dxa"/>
            <w:vMerge w:val="continue"/>
            <w:noWrap w:val="0"/>
            <w:vAlign w:val="center"/>
          </w:tcPr>
          <w:p w14:paraId="3A486B1D"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 w14:paraId="4DEE3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6800076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161C0F1F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2BF56DD"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 w14:paraId="0E9DD712">
            <w:pPr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1445" w:type="dxa"/>
            <w:vMerge w:val="continue"/>
            <w:noWrap w:val="0"/>
            <w:vAlign w:val="center"/>
          </w:tcPr>
          <w:p w14:paraId="0766FA1A"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 w14:paraId="61616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02D6EA7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0BCB843E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B84DBF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毕业时间</w:t>
            </w:r>
          </w:p>
        </w:tc>
        <w:tc>
          <w:tcPr>
            <w:tcW w:w="2907" w:type="dxa"/>
            <w:gridSpan w:val="3"/>
            <w:noWrap w:val="0"/>
            <w:vAlign w:val="center"/>
          </w:tcPr>
          <w:p w14:paraId="61DFE354">
            <w:pPr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 w14:paraId="2B160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5B47387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1E26D010">
            <w:pPr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C52B03A">
            <w:pPr>
              <w:jc w:val="center"/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2907" w:type="dxa"/>
            <w:gridSpan w:val="3"/>
            <w:noWrap w:val="0"/>
            <w:vAlign w:val="center"/>
          </w:tcPr>
          <w:p w14:paraId="65E319EB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 w14:paraId="10A3E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4018756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外语水平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0075FD9A">
            <w:pPr>
              <w:jc w:val="both"/>
              <w:rPr>
                <w:rFonts w:hint="eastAsia" w:ascii="仿宋_GB2312" w:eastAsia="仿宋_GB2312"/>
                <w:spacing w:val="-6"/>
                <w:sz w:val="24"/>
                <w:lang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6AD2A9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2907" w:type="dxa"/>
            <w:gridSpan w:val="3"/>
            <w:noWrap w:val="0"/>
            <w:vAlign w:val="center"/>
          </w:tcPr>
          <w:p w14:paraId="19560C6B"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 w14:paraId="0DF8D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2FDA118F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700D000B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80A3A8B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单位性质</w:t>
            </w:r>
          </w:p>
        </w:tc>
        <w:tc>
          <w:tcPr>
            <w:tcW w:w="2907" w:type="dxa"/>
            <w:gridSpan w:val="3"/>
            <w:noWrap w:val="0"/>
            <w:vAlign w:val="center"/>
          </w:tcPr>
          <w:p w14:paraId="45A9B299"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 w14:paraId="20A86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108174C2"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208EA5C7">
            <w:pPr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84E74A7"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eastAsia="仿宋_GB2312"/>
                <w:sz w:val="24"/>
              </w:rPr>
              <w:t>格</w:t>
            </w:r>
          </w:p>
        </w:tc>
        <w:tc>
          <w:tcPr>
            <w:tcW w:w="2907" w:type="dxa"/>
            <w:gridSpan w:val="3"/>
            <w:noWrap w:val="0"/>
            <w:vAlign w:val="center"/>
          </w:tcPr>
          <w:p w14:paraId="727310B1">
            <w:pPr>
              <w:jc w:val="left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775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657" w:type="dxa"/>
            <w:noWrap w:val="0"/>
            <w:vAlign w:val="center"/>
          </w:tcPr>
          <w:p w14:paraId="28354E4C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裸视视力</w:t>
            </w:r>
          </w:p>
        </w:tc>
        <w:tc>
          <w:tcPr>
            <w:tcW w:w="2056" w:type="dxa"/>
            <w:gridSpan w:val="2"/>
            <w:noWrap w:val="0"/>
            <w:vAlign w:val="center"/>
          </w:tcPr>
          <w:p w14:paraId="64031178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 w14:paraId="02E9A57B"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矫正视力</w:t>
            </w:r>
          </w:p>
        </w:tc>
        <w:tc>
          <w:tcPr>
            <w:tcW w:w="1365" w:type="dxa"/>
            <w:noWrap w:val="0"/>
            <w:vAlign w:val="center"/>
          </w:tcPr>
          <w:p w14:paraId="2D16B75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21" w:type="dxa"/>
            <w:noWrap w:val="0"/>
            <w:vAlign w:val="center"/>
          </w:tcPr>
          <w:p w14:paraId="01788785">
            <w:pPr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7D99D779"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 w14:paraId="572DD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</w:trPr>
        <w:tc>
          <w:tcPr>
            <w:tcW w:w="1657" w:type="dxa"/>
            <w:tcBorders>
              <w:bottom w:val="single" w:color="auto" w:sz="4" w:space="0"/>
            </w:tcBorders>
            <w:noWrap w:val="0"/>
            <w:vAlign w:val="center"/>
          </w:tcPr>
          <w:p w14:paraId="0B0D0403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42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2173B0EC"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</w:tbl>
    <w:p w14:paraId="0EB6F79A">
      <w:pPr>
        <w:jc w:val="left"/>
        <w:rPr>
          <w:rFonts w:hint="eastAsia" w:ascii="仿宋_GB2312" w:eastAsia="仿宋_GB2312"/>
          <w:sz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 w14:paraId="19ED0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 w14:paraId="122F822C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 w14:paraId="4177FDC2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 w14:paraId="5848B6D6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 w14:paraId="734D4611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 w14:paraId="3D8DE398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</w:tr>
      <w:tr w14:paraId="3EF94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284" w:hRule="atLeast"/>
        </w:trPr>
        <w:tc>
          <w:tcPr>
            <w:tcW w:w="948" w:type="dxa"/>
            <w:vMerge w:val="continue"/>
            <w:noWrap w:val="0"/>
            <w:vAlign w:val="center"/>
          </w:tcPr>
          <w:p w14:paraId="665E3240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4360C948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504" w:type="dxa"/>
            <w:noWrap w:val="0"/>
            <w:vAlign w:val="top"/>
          </w:tcPr>
          <w:p w14:paraId="33A1A0DE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931" w:type="dxa"/>
            <w:noWrap w:val="0"/>
            <w:vAlign w:val="top"/>
          </w:tcPr>
          <w:p w14:paraId="069D3A3F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239" w:type="dxa"/>
            <w:noWrap w:val="0"/>
            <w:vAlign w:val="top"/>
          </w:tcPr>
          <w:p w14:paraId="4122A5BB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 w14:paraId="02591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824" w:hRule="atLeast"/>
        </w:trPr>
        <w:tc>
          <w:tcPr>
            <w:tcW w:w="948" w:type="dxa"/>
            <w:noWrap w:val="0"/>
            <w:vAlign w:val="center"/>
          </w:tcPr>
          <w:p w14:paraId="5906EC77">
            <w:pPr>
              <w:spacing w:line="300" w:lineRule="exac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承诺</w:t>
            </w:r>
          </w:p>
        </w:tc>
        <w:tc>
          <w:tcPr>
            <w:tcW w:w="8090" w:type="dxa"/>
            <w:gridSpan w:val="4"/>
            <w:noWrap w:val="0"/>
            <w:vAlign w:val="top"/>
          </w:tcPr>
          <w:p w14:paraId="10448252">
            <w:pPr>
              <w:spacing w:line="440" w:lineRule="exact"/>
              <w:ind w:firstLine="480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本人承诺：已认真阅读招聘公告，清楚并理解其内容；且本人填写以上的情况属实，如有虚假，本人自愿承担由此造成的一切后果。</w:t>
            </w:r>
          </w:p>
          <w:p w14:paraId="1F29D90F">
            <w:pPr>
              <w:spacing w:line="440" w:lineRule="exact"/>
              <w:ind w:left="5926" w:leftChars="342" w:hanging="5208" w:hangingChars="2170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</w:t>
            </w:r>
          </w:p>
          <w:p w14:paraId="48281B08">
            <w:pPr>
              <w:spacing w:line="440" w:lineRule="exact"/>
              <w:ind w:left="5916" w:leftChars="1368" w:hanging="3043" w:hangingChars="1268"/>
              <w:jc w:val="lef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签名：                     年   月   日               </w:t>
            </w:r>
          </w:p>
        </w:tc>
      </w:tr>
      <w:tr w14:paraId="3300C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824" w:hRule="atLeast"/>
        </w:trPr>
        <w:tc>
          <w:tcPr>
            <w:tcW w:w="948" w:type="dxa"/>
            <w:noWrap w:val="0"/>
            <w:vAlign w:val="center"/>
          </w:tcPr>
          <w:p w14:paraId="509E080B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 w14:paraId="462A819E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23EAEB1B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</w:p>
          <w:p w14:paraId="78F4F427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 w14:paraId="623A5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480" w:hRule="atLeast"/>
        </w:trPr>
        <w:tc>
          <w:tcPr>
            <w:tcW w:w="948" w:type="dxa"/>
            <w:noWrap w:val="0"/>
            <w:vAlign w:val="center"/>
          </w:tcPr>
          <w:p w14:paraId="00EC3244">
            <w:pPr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10ED4AA9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  惩</w:t>
            </w:r>
          </w:p>
          <w:p w14:paraId="2D87D822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 w14:paraId="354D6C16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  况</w:t>
            </w:r>
          </w:p>
          <w:p w14:paraId="0447264D">
            <w:pPr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 w14:paraId="3F2C31BA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 w14:paraId="08001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980" w:hRule="atLeast"/>
        </w:trPr>
        <w:tc>
          <w:tcPr>
            <w:tcW w:w="948" w:type="dxa"/>
            <w:noWrap w:val="0"/>
            <w:vAlign w:val="center"/>
          </w:tcPr>
          <w:p w14:paraId="5195FFF0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  核</w:t>
            </w:r>
          </w:p>
          <w:p w14:paraId="3F730E4F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 w14:paraId="3E2EE6E8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 w14:paraId="3FAAF232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 w14:paraId="0D8C8600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313A7B87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4CF9B50C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770F520F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1F9EEF68"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审核人：                           审核日期：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 月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 w14:paraId="3C16E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455" w:hRule="atLeast"/>
        </w:trPr>
        <w:tc>
          <w:tcPr>
            <w:tcW w:w="948" w:type="dxa"/>
            <w:noWrap w:val="0"/>
            <w:vAlign w:val="center"/>
          </w:tcPr>
          <w:p w14:paraId="258B47D4"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 w14:paraId="225F55D3">
            <w:pPr>
              <w:spacing w:line="440" w:lineRule="exact"/>
              <w:ind w:firstLine="216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</w:tr>
    </w:tbl>
    <w:p w14:paraId="57C5E06F">
      <w:pPr>
        <w:spacing w:line="4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24"/>
        </w:rPr>
        <w:t>说明：此表</w:t>
      </w:r>
      <w:r>
        <w:rPr>
          <w:rFonts w:hint="eastAsia" w:ascii="仿宋_GB2312" w:hAnsi="仿宋" w:eastAsia="仿宋_GB2312"/>
          <w:sz w:val="24"/>
          <w:lang w:eastAsia="zh-CN"/>
        </w:rPr>
        <w:t>用</w:t>
      </w:r>
      <w:r>
        <w:rPr>
          <w:rFonts w:hint="eastAsia" w:ascii="仿宋_GB2312" w:hAnsi="仿宋" w:eastAsia="仿宋_GB2312"/>
          <w:sz w:val="24"/>
          <w:lang w:val="en-US" w:eastAsia="zh-CN"/>
        </w:rPr>
        <w:t>A4纸</w:t>
      </w:r>
      <w:r>
        <w:rPr>
          <w:rFonts w:hint="eastAsia" w:ascii="仿宋_GB2312" w:hAnsi="仿宋" w:eastAsia="仿宋_GB2312"/>
          <w:sz w:val="24"/>
          <w:lang w:eastAsia="zh-CN"/>
        </w:rPr>
        <w:t>双面打印，</w:t>
      </w:r>
      <w:r>
        <w:rPr>
          <w:rFonts w:hint="eastAsia" w:ascii="仿宋_GB2312" w:hAnsi="仿宋" w:eastAsia="仿宋_GB2312"/>
          <w:sz w:val="24"/>
        </w:rPr>
        <w:t>用蓝</w:t>
      </w:r>
      <w:r>
        <w:rPr>
          <w:rFonts w:hint="eastAsia" w:ascii="仿宋_GB2312" w:hAnsi="仿宋" w:eastAsia="仿宋_GB2312"/>
          <w:sz w:val="24"/>
          <w:lang w:eastAsia="zh-CN"/>
        </w:rPr>
        <w:t>、</w:t>
      </w:r>
      <w:r>
        <w:rPr>
          <w:rFonts w:hint="eastAsia" w:ascii="仿宋_GB2312" w:hAnsi="仿宋" w:eastAsia="仿宋_GB2312"/>
          <w:sz w:val="24"/>
        </w:rPr>
        <w:t>黑色</w:t>
      </w:r>
      <w:r>
        <w:rPr>
          <w:rFonts w:hint="eastAsia" w:ascii="仿宋_GB2312" w:hAnsi="仿宋" w:eastAsia="仿宋_GB2312"/>
          <w:sz w:val="24"/>
          <w:lang w:eastAsia="zh-CN"/>
        </w:rPr>
        <w:t>签字</w:t>
      </w:r>
      <w:r>
        <w:rPr>
          <w:rFonts w:hint="eastAsia" w:ascii="仿宋_GB2312" w:hAnsi="仿宋" w:eastAsia="仿宋_GB2312"/>
          <w:sz w:val="24"/>
        </w:rPr>
        <w:t>笔填写，字迹要清楚</w:t>
      </w:r>
      <w:r>
        <w:rPr>
          <w:rFonts w:hint="eastAsia" w:ascii="仿宋_GB2312" w:hAnsi="仿宋" w:eastAsia="仿宋_GB2312"/>
          <w:sz w:val="24"/>
          <w:lang w:eastAsia="zh-CN"/>
        </w:rPr>
        <w:t>。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66B84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201AB4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D201AB4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dit="forms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YTkxYzM2OTEzODQwODQxNGVhNzZlY2I2M2E4MGQifQ=="/>
  </w:docVars>
  <w:rsids>
    <w:rsidRoot w:val="00172A27"/>
    <w:rsid w:val="00076039"/>
    <w:rsid w:val="00077F3A"/>
    <w:rsid w:val="001108DE"/>
    <w:rsid w:val="002757D1"/>
    <w:rsid w:val="00282F4E"/>
    <w:rsid w:val="003C4578"/>
    <w:rsid w:val="00406140"/>
    <w:rsid w:val="00440AA3"/>
    <w:rsid w:val="004B1EEF"/>
    <w:rsid w:val="00503129"/>
    <w:rsid w:val="005245DE"/>
    <w:rsid w:val="005F4313"/>
    <w:rsid w:val="006941BE"/>
    <w:rsid w:val="008572C8"/>
    <w:rsid w:val="00906066"/>
    <w:rsid w:val="009A7D93"/>
    <w:rsid w:val="00BD5B59"/>
    <w:rsid w:val="00C01B9D"/>
    <w:rsid w:val="00C06A98"/>
    <w:rsid w:val="00C241C5"/>
    <w:rsid w:val="00C32507"/>
    <w:rsid w:val="00D0743D"/>
    <w:rsid w:val="00D30BDC"/>
    <w:rsid w:val="00D42EC4"/>
    <w:rsid w:val="00E86F57"/>
    <w:rsid w:val="00EA1AD3"/>
    <w:rsid w:val="00F65351"/>
    <w:rsid w:val="00F6721D"/>
    <w:rsid w:val="00F74307"/>
    <w:rsid w:val="00FF6B4D"/>
    <w:rsid w:val="037B3814"/>
    <w:rsid w:val="040C4A6D"/>
    <w:rsid w:val="044833E2"/>
    <w:rsid w:val="0B0538F5"/>
    <w:rsid w:val="0DCE30D6"/>
    <w:rsid w:val="104B4E55"/>
    <w:rsid w:val="1142764B"/>
    <w:rsid w:val="124C3A4F"/>
    <w:rsid w:val="12AC3881"/>
    <w:rsid w:val="134360C9"/>
    <w:rsid w:val="141208C7"/>
    <w:rsid w:val="14827085"/>
    <w:rsid w:val="160B4F88"/>
    <w:rsid w:val="1B2B0841"/>
    <w:rsid w:val="1B525B66"/>
    <w:rsid w:val="1B9D741E"/>
    <w:rsid w:val="1F0E5512"/>
    <w:rsid w:val="224D0475"/>
    <w:rsid w:val="24B2303D"/>
    <w:rsid w:val="24E00576"/>
    <w:rsid w:val="270B3529"/>
    <w:rsid w:val="293165F0"/>
    <w:rsid w:val="2B716760"/>
    <w:rsid w:val="2C1F4BA4"/>
    <w:rsid w:val="2E4935AB"/>
    <w:rsid w:val="2F2C5DF5"/>
    <w:rsid w:val="2F721C80"/>
    <w:rsid w:val="300A0F33"/>
    <w:rsid w:val="315F5D89"/>
    <w:rsid w:val="326F76CF"/>
    <w:rsid w:val="34AB44BD"/>
    <w:rsid w:val="374A3B53"/>
    <w:rsid w:val="37C04BE3"/>
    <w:rsid w:val="3A161BA5"/>
    <w:rsid w:val="3BCA4AA2"/>
    <w:rsid w:val="3C1A483F"/>
    <w:rsid w:val="3CA9139F"/>
    <w:rsid w:val="3EB51F7C"/>
    <w:rsid w:val="3FEF3F6F"/>
    <w:rsid w:val="437C0D46"/>
    <w:rsid w:val="439F6822"/>
    <w:rsid w:val="4A0B0FBC"/>
    <w:rsid w:val="4EA74D0D"/>
    <w:rsid w:val="507F1229"/>
    <w:rsid w:val="57022DB0"/>
    <w:rsid w:val="577B0E62"/>
    <w:rsid w:val="5A6D19E9"/>
    <w:rsid w:val="5B087FB1"/>
    <w:rsid w:val="5D810FF7"/>
    <w:rsid w:val="5FEF9735"/>
    <w:rsid w:val="63A56D6C"/>
    <w:rsid w:val="651954EB"/>
    <w:rsid w:val="66935D6E"/>
    <w:rsid w:val="67A02C4D"/>
    <w:rsid w:val="6A0645C0"/>
    <w:rsid w:val="6B6D0B44"/>
    <w:rsid w:val="6B7E862D"/>
    <w:rsid w:val="6B9A0BB3"/>
    <w:rsid w:val="6BF351D1"/>
    <w:rsid w:val="6C4329E5"/>
    <w:rsid w:val="6F1C7BF4"/>
    <w:rsid w:val="6FCC7823"/>
    <w:rsid w:val="716B56BF"/>
    <w:rsid w:val="791C1753"/>
    <w:rsid w:val="79E72084"/>
    <w:rsid w:val="79F7DACA"/>
    <w:rsid w:val="7ABC1A6A"/>
    <w:rsid w:val="7D87CB57"/>
    <w:rsid w:val="7DCD5EB9"/>
    <w:rsid w:val="7FB7F7EE"/>
    <w:rsid w:val="AB5FE58D"/>
    <w:rsid w:val="ADF51243"/>
    <w:rsid w:val="BE9D5CF7"/>
    <w:rsid w:val="CEF7F913"/>
    <w:rsid w:val="FEBF16BF"/>
    <w:rsid w:val="FFF7C3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  <w:rPr>
      <w:rFonts w:ascii="Tahoma" w:hAnsi="Tahoma"/>
      <w:sz w:val="24"/>
      <w:szCs w:val="20"/>
    </w:rPr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uiPriority w:val="0"/>
  </w:style>
  <w:style w:type="character" w:customStyle="1" w:styleId="9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paragraph" w:customStyle="1" w:styleId="10">
    <w:name w:val="Char1"/>
    <w:basedOn w:val="1"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2</Pages>
  <Words>357</Words>
  <Characters>361</Characters>
  <Lines>21</Lines>
  <Paragraphs>6</Paragraphs>
  <TotalTime>6</TotalTime>
  <ScaleCrop>false</ScaleCrop>
  <LinksUpToDate>false</LinksUpToDate>
  <CharactersWithSpaces>538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2015-06-12T10:18:00Z</dcterms:created>
  <dc:creator>lenovo1</dc:creator>
  <cp:lastModifiedBy>方淑倩</cp:lastModifiedBy>
  <cp:lastPrinted>2023-10-10T11:40:06Z</cp:lastPrinted>
  <dcterms:modified xsi:type="dcterms:W3CDTF">2025-12-10T03:01:48Z</dcterms:modified>
  <dc:title>关于要求批准英德市人民医院2015年公开招聘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9649861562D94A50BE846993636FF62F_13</vt:lpwstr>
  </property>
</Properties>
</file>